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523D0" w14:textId="77777777" w:rsidR="002A525C" w:rsidRPr="00FF7E0D" w:rsidRDefault="007D6F5F" w:rsidP="007D6F5F">
      <w:pPr>
        <w:pStyle w:val="Default"/>
        <w:jc w:val="center"/>
        <w:rPr>
          <w:b/>
          <w:color w:val="auto"/>
          <w:sz w:val="28"/>
          <w:szCs w:val="28"/>
        </w:rPr>
      </w:pPr>
      <w:r w:rsidRPr="00FF7E0D">
        <w:rPr>
          <w:b/>
          <w:color w:val="auto"/>
          <w:sz w:val="28"/>
          <w:szCs w:val="28"/>
        </w:rPr>
        <w:t xml:space="preserve">SOLICITUDE </w:t>
      </w:r>
      <w:r w:rsidR="00FF7E0D" w:rsidRPr="00FF7E0D">
        <w:rPr>
          <w:b/>
          <w:color w:val="auto"/>
          <w:sz w:val="28"/>
          <w:szCs w:val="28"/>
        </w:rPr>
        <w:t xml:space="preserve">DE </w:t>
      </w:r>
      <w:r w:rsidRPr="00FF7E0D">
        <w:rPr>
          <w:b/>
          <w:color w:val="auto"/>
          <w:sz w:val="28"/>
          <w:szCs w:val="28"/>
        </w:rPr>
        <w:t>AXUDA ECONÓMICA PARA C</w:t>
      </w:r>
      <w:r w:rsidR="00FF7E0D" w:rsidRPr="00FF7E0D">
        <w:rPr>
          <w:b/>
          <w:color w:val="auto"/>
          <w:sz w:val="28"/>
          <w:szCs w:val="28"/>
        </w:rPr>
        <w:t>OMPETICIÓNS E ACTIVIDADES</w:t>
      </w:r>
      <w:r w:rsidRPr="00FF7E0D">
        <w:rPr>
          <w:b/>
          <w:color w:val="auto"/>
          <w:sz w:val="28"/>
          <w:szCs w:val="28"/>
        </w:rPr>
        <w:t xml:space="preserve"> </w:t>
      </w:r>
      <w:r w:rsidR="00FF7E0D" w:rsidRPr="00FF7E0D">
        <w:rPr>
          <w:b/>
          <w:color w:val="auto"/>
          <w:sz w:val="28"/>
          <w:szCs w:val="28"/>
        </w:rPr>
        <w:t>PARA NENOS ATA 17 ANOS</w:t>
      </w:r>
      <w:r w:rsidRPr="00FF7E0D">
        <w:rPr>
          <w:b/>
          <w:color w:val="auto"/>
          <w:sz w:val="28"/>
          <w:szCs w:val="28"/>
        </w:rPr>
        <w:t>.</w:t>
      </w:r>
    </w:p>
    <w:p w14:paraId="12FBC911" w14:textId="77777777" w:rsidR="007D6F5F" w:rsidRDefault="007D6F5F" w:rsidP="007D6F5F">
      <w:pPr>
        <w:pStyle w:val="Default"/>
        <w:jc w:val="center"/>
        <w:rPr>
          <w:b/>
          <w:color w:val="aut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9"/>
        <w:gridCol w:w="3969"/>
        <w:gridCol w:w="567"/>
        <w:gridCol w:w="2375"/>
      </w:tblGrid>
      <w:tr w:rsidR="007D6F5F" w14:paraId="77E86C44" w14:textId="77777777" w:rsidTr="006B3890">
        <w:trPr>
          <w:trHeight w:val="557"/>
        </w:trPr>
        <w:tc>
          <w:tcPr>
            <w:tcW w:w="8720" w:type="dxa"/>
            <w:gridSpan w:val="4"/>
          </w:tcPr>
          <w:p w14:paraId="605D573B" w14:textId="77777777" w:rsidR="007D6F5F" w:rsidRPr="007D6F5F" w:rsidRDefault="007D6F5F" w:rsidP="007D6F5F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7D6F5F">
              <w:rPr>
                <w:b/>
                <w:color w:val="auto"/>
                <w:sz w:val="20"/>
                <w:szCs w:val="20"/>
              </w:rPr>
              <w:t>Club organizador</w:t>
            </w:r>
          </w:p>
        </w:tc>
      </w:tr>
      <w:tr w:rsidR="007D6F5F" w:rsidRPr="007D6F5F" w14:paraId="4F4C0F6B" w14:textId="77777777" w:rsidTr="006B3890">
        <w:trPr>
          <w:trHeight w:val="550"/>
        </w:trPr>
        <w:tc>
          <w:tcPr>
            <w:tcW w:w="6345" w:type="dxa"/>
            <w:gridSpan w:val="3"/>
          </w:tcPr>
          <w:p w14:paraId="2A8E53E2" w14:textId="77777777" w:rsidR="007D6F5F" w:rsidRPr="007D6F5F" w:rsidRDefault="007D6F5F" w:rsidP="007D6F5F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7D6F5F">
              <w:rPr>
                <w:b/>
                <w:color w:val="auto"/>
                <w:sz w:val="20"/>
                <w:szCs w:val="20"/>
              </w:rPr>
              <w:t>Domicilio</w:t>
            </w:r>
          </w:p>
        </w:tc>
        <w:tc>
          <w:tcPr>
            <w:tcW w:w="2375" w:type="dxa"/>
          </w:tcPr>
          <w:p w14:paraId="3134BD39" w14:textId="77777777" w:rsidR="007D6F5F" w:rsidRPr="007D6F5F" w:rsidRDefault="007D6F5F" w:rsidP="007D6F5F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7D6F5F">
              <w:rPr>
                <w:b/>
                <w:color w:val="auto"/>
                <w:sz w:val="20"/>
                <w:szCs w:val="20"/>
              </w:rPr>
              <w:t>Teléfono</w:t>
            </w:r>
          </w:p>
        </w:tc>
      </w:tr>
      <w:tr w:rsidR="007D6F5F" w14:paraId="3413BA38" w14:textId="77777777" w:rsidTr="00FF7E0D">
        <w:trPr>
          <w:trHeight w:val="534"/>
        </w:trPr>
        <w:tc>
          <w:tcPr>
            <w:tcW w:w="1809" w:type="dxa"/>
          </w:tcPr>
          <w:p w14:paraId="33F8624D" w14:textId="77777777" w:rsidR="007D6F5F" w:rsidRPr="007D6F5F" w:rsidRDefault="007D6F5F" w:rsidP="007D6F5F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7D6F5F">
              <w:rPr>
                <w:b/>
                <w:color w:val="auto"/>
                <w:sz w:val="20"/>
                <w:szCs w:val="20"/>
              </w:rPr>
              <w:t>C.P.</w:t>
            </w:r>
          </w:p>
        </w:tc>
        <w:tc>
          <w:tcPr>
            <w:tcW w:w="4536" w:type="dxa"/>
            <w:gridSpan w:val="2"/>
          </w:tcPr>
          <w:p w14:paraId="5ADFE310" w14:textId="77777777" w:rsidR="007D6F5F" w:rsidRPr="007D6F5F" w:rsidRDefault="007D6F5F" w:rsidP="007D6F5F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proofErr w:type="spellStart"/>
            <w:r w:rsidRPr="007D6F5F">
              <w:rPr>
                <w:b/>
                <w:color w:val="auto"/>
                <w:sz w:val="20"/>
                <w:szCs w:val="20"/>
              </w:rPr>
              <w:t>Poboación</w:t>
            </w:r>
            <w:proofErr w:type="spellEnd"/>
          </w:p>
        </w:tc>
        <w:tc>
          <w:tcPr>
            <w:tcW w:w="2375" w:type="dxa"/>
          </w:tcPr>
          <w:p w14:paraId="5A16B467" w14:textId="77777777" w:rsidR="007D6F5F" w:rsidRPr="007D6F5F" w:rsidRDefault="006B3890" w:rsidP="006B3890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Provincia</w:t>
            </w:r>
          </w:p>
        </w:tc>
      </w:tr>
      <w:tr w:rsidR="006B3890" w14:paraId="5404DEC7" w14:textId="77777777" w:rsidTr="006B3890">
        <w:trPr>
          <w:trHeight w:val="550"/>
        </w:trPr>
        <w:tc>
          <w:tcPr>
            <w:tcW w:w="8720" w:type="dxa"/>
            <w:gridSpan w:val="4"/>
          </w:tcPr>
          <w:p w14:paraId="73DBD846" w14:textId="77777777" w:rsidR="006B3890" w:rsidRPr="006B3890" w:rsidRDefault="006B3890" w:rsidP="006B3890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6B3890">
              <w:rPr>
                <w:b/>
                <w:color w:val="auto"/>
                <w:sz w:val="20"/>
                <w:szCs w:val="20"/>
              </w:rPr>
              <w:t>Denominación da Competición</w:t>
            </w:r>
          </w:p>
        </w:tc>
      </w:tr>
      <w:tr w:rsidR="006B3890" w:rsidRPr="006B3890" w14:paraId="2BDE6342" w14:textId="77777777" w:rsidTr="00C06AA0">
        <w:trPr>
          <w:trHeight w:val="589"/>
        </w:trPr>
        <w:tc>
          <w:tcPr>
            <w:tcW w:w="1809" w:type="dxa"/>
          </w:tcPr>
          <w:p w14:paraId="59E3611E" w14:textId="77777777" w:rsidR="006B3890" w:rsidRPr="006B3890" w:rsidRDefault="006B3890" w:rsidP="006B3890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6B3890">
              <w:rPr>
                <w:b/>
                <w:color w:val="auto"/>
                <w:sz w:val="20"/>
                <w:szCs w:val="20"/>
              </w:rPr>
              <w:t>Data</w:t>
            </w:r>
          </w:p>
        </w:tc>
        <w:tc>
          <w:tcPr>
            <w:tcW w:w="3969" w:type="dxa"/>
          </w:tcPr>
          <w:p w14:paraId="03119A2A" w14:textId="77777777" w:rsidR="006B3890" w:rsidRDefault="006B3890" w:rsidP="006B3890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6B3890">
              <w:rPr>
                <w:b/>
                <w:color w:val="auto"/>
                <w:sz w:val="20"/>
                <w:szCs w:val="20"/>
              </w:rPr>
              <w:t>Lugar</w:t>
            </w:r>
          </w:p>
          <w:p w14:paraId="5553DDB3" w14:textId="77777777" w:rsidR="006B3890" w:rsidRPr="006B3890" w:rsidRDefault="006B3890" w:rsidP="006B3890">
            <w:pPr>
              <w:pStyle w:val="Defaul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942" w:type="dxa"/>
            <w:gridSpan w:val="2"/>
          </w:tcPr>
          <w:p w14:paraId="0D6D0ED3" w14:textId="77777777" w:rsidR="006B3890" w:rsidRPr="006B3890" w:rsidRDefault="006B3890" w:rsidP="00FF7E0D">
            <w:pPr>
              <w:pStyle w:val="Default"/>
              <w:ind w:left="-675"/>
              <w:rPr>
                <w:b/>
                <w:color w:val="auto"/>
                <w:sz w:val="20"/>
                <w:szCs w:val="20"/>
              </w:rPr>
            </w:pPr>
            <w:proofErr w:type="spellStart"/>
            <w:r w:rsidRPr="006B3890">
              <w:rPr>
                <w:b/>
                <w:color w:val="auto"/>
                <w:sz w:val="20"/>
                <w:szCs w:val="20"/>
              </w:rPr>
              <w:t>Modal</w:t>
            </w:r>
            <w:r w:rsidR="00FF7E0D">
              <w:rPr>
                <w:b/>
                <w:color w:val="auto"/>
                <w:sz w:val="20"/>
                <w:szCs w:val="20"/>
              </w:rPr>
              <w:t>Modal</w:t>
            </w:r>
            <w:r w:rsidRPr="006B3890">
              <w:rPr>
                <w:b/>
                <w:color w:val="auto"/>
                <w:sz w:val="20"/>
                <w:szCs w:val="20"/>
              </w:rPr>
              <w:t>idade</w:t>
            </w:r>
            <w:proofErr w:type="spellEnd"/>
          </w:p>
        </w:tc>
      </w:tr>
      <w:tr w:rsidR="006B3890" w14:paraId="6A95E9A7" w14:textId="77777777" w:rsidTr="00FF7E0D">
        <w:trPr>
          <w:trHeight w:val="697"/>
        </w:trPr>
        <w:tc>
          <w:tcPr>
            <w:tcW w:w="1809" w:type="dxa"/>
          </w:tcPr>
          <w:p w14:paraId="0D92B412" w14:textId="77777777" w:rsidR="006B3890" w:rsidRPr="006B3890" w:rsidRDefault="006B3890" w:rsidP="006B3890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proofErr w:type="spellStart"/>
            <w:r w:rsidRPr="006B3890">
              <w:rPr>
                <w:b/>
                <w:color w:val="auto"/>
                <w:sz w:val="20"/>
                <w:szCs w:val="20"/>
              </w:rPr>
              <w:t>Nº</w:t>
            </w:r>
            <w:proofErr w:type="spellEnd"/>
            <w:r w:rsidRPr="006B3890">
              <w:rPr>
                <w:b/>
                <w:color w:val="auto"/>
                <w:sz w:val="20"/>
                <w:szCs w:val="20"/>
              </w:rPr>
              <w:t xml:space="preserve"> participantes</w:t>
            </w:r>
          </w:p>
        </w:tc>
        <w:tc>
          <w:tcPr>
            <w:tcW w:w="4536" w:type="dxa"/>
            <w:gridSpan w:val="2"/>
          </w:tcPr>
          <w:p w14:paraId="5012C8E4" w14:textId="77777777" w:rsidR="006B3890" w:rsidRPr="006B3890" w:rsidRDefault="006B3890" w:rsidP="006B3890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6B3890">
              <w:rPr>
                <w:b/>
                <w:color w:val="auto"/>
                <w:sz w:val="20"/>
                <w:szCs w:val="20"/>
              </w:rPr>
              <w:t>Categorías</w:t>
            </w:r>
          </w:p>
        </w:tc>
        <w:tc>
          <w:tcPr>
            <w:tcW w:w="2375" w:type="dxa"/>
          </w:tcPr>
          <w:p w14:paraId="7BB1AF10" w14:textId="77777777" w:rsidR="006B3890" w:rsidRPr="006B3890" w:rsidRDefault="006B3890" w:rsidP="00FF7E0D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6B3890">
              <w:rPr>
                <w:b/>
                <w:color w:val="auto"/>
                <w:sz w:val="20"/>
                <w:szCs w:val="20"/>
              </w:rPr>
              <w:t xml:space="preserve">Edición </w:t>
            </w:r>
            <w:proofErr w:type="spellStart"/>
            <w:r w:rsidRPr="006B3890">
              <w:rPr>
                <w:b/>
                <w:color w:val="auto"/>
                <w:sz w:val="20"/>
                <w:szCs w:val="20"/>
              </w:rPr>
              <w:t>nº</w:t>
            </w:r>
            <w:proofErr w:type="spellEnd"/>
          </w:p>
        </w:tc>
      </w:tr>
      <w:tr w:rsidR="00C06AA0" w14:paraId="4E0BF92B" w14:textId="77777777" w:rsidTr="009A7A15">
        <w:trPr>
          <w:trHeight w:val="697"/>
        </w:trPr>
        <w:tc>
          <w:tcPr>
            <w:tcW w:w="8720" w:type="dxa"/>
            <w:gridSpan w:val="4"/>
          </w:tcPr>
          <w:p w14:paraId="14319ACA" w14:textId="77777777" w:rsidR="00C06AA0" w:rsidRPr="006B3890" w:rsidRDefault="00C06AA0" w:rsidP="00FF7E0D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proofErr w:type="spellStart"/>
            <w:r>
              <w:rPr>
                <w:b/>
                <w:color w:val="auto"/>
                <w:sz w:val="20"/>
                <w:szCs w:val="20"/>
              </w:rPr>
              <w:t>Nº</w:t>
            </w:r>
            <w:proofErr w:type="spellEnd"/>
            <w:r>
              <w:rPr>
                <w:b/>
                <w:color w:val="auto"/>
                <w:sz w:val="20"/>
                <w:szCs w:val="20"/>
              </w:rPr>
              <w:t xml:space="preserve"> de conta bancaria</w:t>
            </w:r>
          </w:p>
        </w:tc>
      </w:tr>
    </w:tbl>
    <w:p w14:paraId="3C62D2E5" w14:textId="77777777" w:rsidR="00FF7E0D" w:rsidRDefault="00FF7E0D" w:rsidP="007D6F5F">
      <w:pPr>
        <w:pStyle w:val="Default"/>
        <w:jc w:val="center"/>
        <w:rPr>
          <w:b/>
          <w:color w:val="auto"/>
        </w:rPr>
      </w:pPr>
    </w:p>
    <w:p w14:paraId="364160BA" w14:textId="77777777" w:rsidR="007D6F5F" w:rsidRDefault="00FF7E0D" w:rsidP="007D6F5F">
      <w:pPr>
        <w:pStyle w:val="Default"/>
        <w:jc w:val="center"/>
        <w:rPr>
          <w:b/>
          <w:color w:val="auto"/>
        </w:rPr>
      </w:pPr>
      <w:r>
        <w:rPr>
          <w:b/>
          <w:color w:val="auto"/>
        </w:rPr>
        <w:t xml:space="preserve">Breve memoria </w:t>
      </w:r>
      <w:proofErr w:type="spellStart"/>
      <w:r>
        <w:rPr>
          <w:b/>
          <w:color w:val="auto"/>
        </w:rPr>
        <w:t>ou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descrición</w:t>
      </w:r>
      <w:proofErr w:type="spellEnd"/>
      <w:r>
        <w:rPr>
          <w:b/>
          <w:color w:val="auto"/>
        </w:rPr>
        <w:t xml:space="preserve"> da </w:t>
      </w:r>
      <w:proofErr w:type="spellStart"/>
      <w:r>
        <w:rPr>
          <w:b/>
          <w:color w:val="auto"/>
        </w:rPr>
        <w:t>actividade</w:t>
      </w:r>
      <w:proofErr w:type="spellEnd"/>
      <w:r>
        <w:rPr>
          <w:b/>
          <w:color w:val="auto"/>
        </w:rPr>
        <w:t xml:space="preserve"> a realizar</w:t>
      </w:r>
    </w:p>
    <w:p w14:paraId="052888A1" w14:textId="77777777" w:rsidR="00FF7E0D" w:rsidRDefault="00FF7E0D" w:rsidP="007D6F5F">
      <w:pPr>
        <w:pStyle w:val="Default"/>
        <w:jc w:val="center"/>
        <w:rPr>
          <w:b/>
          <w:color w:val="auto"/>
        </w:rPr>
      </w:pPr>
    </w:p>
    <w:p w14:paraId="7F0E3FC8" w14:textId="77777777" w:rsidR="00FF7E0D" w:rsidRDefault="00FF7E0D" w:rsidP="007D6F5F">
      <w:pPr>
        <w:pStyle w:val="Default"/>
        <w:jc w:val="center"/>
        <w:rPr>
          <w:b/>
          <w:color w:val="auto"/>
        </w:rPr>
      </w:pPr>
    </w:p>
    <w:p w14:paraId="60B1DDCE" w14:textId="77777777" w:rsidR="00FF7E0D" w:rsidRDefault="00FF7E0D" w:rsidP="007D6F5F">
      <w:pPr>
        <w:pStyle w:val="Default"/>
        <w:jc w:val="center"/>
        <w:rPr>
          <w:b/>
          <w:color w:val="auto"/>
        </w:rPr>
      </w:pPr>
    </w:p>
    <w:p w14:paraId="2297154F" w14:textId="77777777" w:rsidR="00FF7E0D" w:rsidRDefault="00FF7E0D" w:rsidP="007D6F5F">
      <w:pPr>
        <w:pStyle w:val="Default"/>
        <w:jc w:val="center"/>
        <w:rPr>
          <w:b/>
          <w:color w:val="auto"/>
        </w:rPr>
      </w:pPr>
    </w:p>
    <w:p w14:paraId="191939A4" w14:textId="77777777" w:rsidR="00FF7E0D" w:rsidRDefault="00FF7E0D" w:rsidP="007D6F5F">
      <w:pPr>
        <w:pStyle w:val="Default"/>
        <w:jc w:val="center"/>
        <w:rPr>
          <w:b/>
          <w:color w:val="auto"/>
        </w:rPr>
      </w:pPr>
    </w:p>
    <w:p w14:paraId="77C4F60E" w14:textId="77777777" w:rsidR="00FF7E0D" w:rsidRDefault="00FF7E0D" w:rsidP="007D6F5F">
      <w:pPr>
        <w:pStyle w:val="Default"/>
        <w:jc w:val="center"/>
        <w:rPr>
          <w:b/>
          <w:color w:val="auto"/>
        </w:rPr>
      </w:pPr>
    </w:p>
    <w:p w14:paraId="5A20811A" w14:textId="77777777" w:rsidR="00FF7E0D" w:rsidRDefault="00FF7E0D" w:rsidP="007D6F5F">
      <w:pPr>
        <w:pStyle w:val="Default"/>
        <w:jc w:val="center"/>
        <w:rPr>
          <w:b/>
          <w:color w:val="auto"/>
        </w:rPr>
      </w:pPr>
    </w:p>
    <w:p w14:paraId="2C05B2C4" w14:textId="77777777" w:rsidR="00FF7E0D" w:rsidRDefault="00FF7E0D" w:rsidP="007D6F5F">
      <w:pPr>
        <w:pStyle w:val="Default"/>
        <w:jc w:val="center"/>
        <w:rPr>
          <w:b/>
          <w:color w:val="auto"/>
        </w:rPr>
      </w:pPr>
    </w:p>
    <w:p w14:paraId="71A7C764" w14:textId="77777777" w:rsidR="00FF7E0D" w:rsidRDefault="00FF7E0D" w:rsidP="007D6F5F">
      <w:pPr>
        <w:pStyle w:val="Default"/>
        <w:jc w:val="center"/>
        <w:rPr>
          <w:b/>
          <w:color w:val="auto"/>
        </w:rPr>
      </w:pPr>
    </w:p>
    <w:p w14:paraId="4C993E64" w14:textId="77777777" w:rsidR="00FF7E0D" w:rsidRDefault="00FF7E0D" w:rsidP="007D6F5F">
      <w:pPr>
        <w:pStyle w:val="Default"/>
        <w:jc w:val="center"/>
        <w:rPr>
          <w:b/>
          <w:color w:val="auto"/>
        </w:rPr>
      </w:pPr>
    </w:p>
    <w:p w14:paraId="2DFB4DEF" w14:textId="77777777" w:rsidR="00FF7E0D" w:rsidRDefault="00FF7E0D" w:rsidP="007D6F5F">
      <w:pPr>
        <w:pStyle w:val="Default"/>
        <w:jc w:val="center"/>
        <w:rPr>
          <w:b/>
          <w:color w:val="auto"/>
        </w:rPr>
      </w:pPr>
    </w:p>
    <w:p w14:paraId="1CE987DE" w14:textId="77777777" w:rsidR="00FF7E0D" w:rsidRDefault="00FF7E0D" w:rsidP="007D6F5F">
      <w:pPr>
        <w:pStyle w:val="Default"/>
        <w:jc w:val="center"/>
        <w:rPr>
          <w:b/>
          <w:color w:val="auto"/>
        </w:rPr>
      </w:pPr>
    </w:p>
    <w:p w14:paraId="460E1269" w14:textId="77777777" w:rsidR="00FF7E0D" w:rsidRDefault="00FF7E0D" w:rsidP="007D6F5F">
      <w:pPr>
        <w:pStyle w:val="Default"/>
        <w:jc w:val="center"/>
        <w:rPr>
          <w:b/>
          <w:color w:val="auto"/>
        </w:rPr>
      </w:pPr>
    </w:p>
    <w:p w14:paraId="24E519EB" w14:textId="77777777" w:rsidR="00FF7E0D" w:rsidRDefault="00FF7E0D" w:rsidP="007D6F5F">
      <w:pPr>
        <w:pStyle w:val="Default"/>
        <w:jc w:val="center"/>
        <w:rPr>
          <w:b/>
          <w:color w:val="auto"/>
        </w:rPr>
      </w:pPr>
    </w:p>
    <w:p w14:paraId="042002B3" w14:textId="77777777" w:rsidR="00FF7E0D" w:rsidRDefault="00FF7E0D" w:rsidP="007D6F5F">
      <w:pPr>
        <w:pStyle w:val="Default"/>
        <w:jc w:val="center"/>
        <w:rPr>
          <w:b/>
          <w:color w:val="auto"/>
        </w:rPr>
      </w:pPr>
    </w:p>
    <w:p w14:paraId="5B143497" w14:textId="77777777" w:rsidR="00FF7E0D" w:rsidRDefault="00FF7E0D" w:rsidP="007D6F5F">
      <w:pPr>
        <w:pStyle w:val="Default"/>
        <w:jc w:val="center"/>
        <w:rPr>
          <w:b/>
          <w:color w:val="auto"/>
        </w:rPr>
      </w:pPr>
    </w:p>
    <w:p w14:paraId="31325B19" w14:textId="77777777" w:rsidR="00FF7E0D" w:rsidRDefault="00FF7E0D" w:rsidP="007D6F5F">
      <w:pPr>
        <w:pStyle w:val="Default"/>
        <w:jc w:val="center"/>
        <w:rPr>
          <w:b/>
          <w:color w:val="auto"/>
        </w:rPr>
      </w:pPr>
    </w:p>
    <w:p w14:paraId="73DDAA8A" w14:textId="77777777" w:rsidR="00FF7E0D" w:rsidRDefault="00FF7E0D" w:rsidP="007D6F5F">
      <w:pPr>
        <w:pStyle w:val="Default"/>
        <w:jc w:val="center"/>
        <w:rPr>
          <w:b/>
          <w:color w:val="auto"/>
        </w:rPr>
      </w:pPr>
    </w:p>
    <w:p w14:paraId="19E475E2" w14:textId="77777777" w:rsidR="00535B66" w:rsidRDefault="00FF7E0D" w:rsidP="005B5A65">
      <w:pPr>
        <w:pStyle w:val="Default"/>
        <w:jc w:val="center"/>
        <w:rPr>
          <w:b/>
          <w:color w:val="auto"/>
        </w:rPr>
      </w:pPr>
      <w:r>
        <w:rPr>
          <w:b/>
          <w:color w:val="auto"/>
        </w:rPr>
        <w:t xml:space="preserve">En                               , a          </w:t>
      </w:r>
      <w:proofErr w:type="spellStart"/>
      <w:r>
        <w:rPr>
          <w:b/>
          <w:color w:val="auto"/>
        </w:rPr>
        <w:t>de</w:t>
      </w:r>
      <w:proofErr w:type="spellEnd"/>
      <w:r>
        <w:rPr>
          <w:b/>
          <w:color w:val="auto"/>
        </w:rPr>
        <w:t xml:space="preserve">                  </w:t>
      </w:r>
      <w:proofErr w:type="spellStart"/>
      <w:r>
        <w:rPr>
          <w:b/>
          <w:color w:val="auto"/>
        </w:rPr>
        <w:t>de</w:t>
      </w:r>
      <w:proofErr w:type="spellEnd"/>
    </w:p>
    <w:p w14:paraId="6C8B1B6B" w14:textId="77777777" w:rsidR="00FF7E0D" w:rsidRDefault="00FF7E0D" w:rsidP="00FF7E0D">
      <w:pPr>
        <w:pStyle w:val="Default"/>
        <w:rPr>
          <w:b/>
          <w:color w:val="auto"/>
        </w:rPr>
      </w:pPr>
    </w:p>
    <w:p w14:paraId="2FA7BA2E" w14:textId="77777777" w:rsidR="005B5A65" w:rsidRDefault="005B5A65" w:rsidP="00FF7E0D">
      <w:pPr>
        <w:pStyle w:val="Default"/>
        <w:rPr>
          <w:b/>
          <w:color w:val="auto"/>
          <w:sz w:val="16"/>
          <w:szCs w:val="16"/>
        </w:rPr>
      </w:pPr>
    </w:p>
    <w:p w14:paraId="509E362D" w14:textId="77777777" w:rsidR="00FF7E0D" w:rsidRPr="005B5A65" w:rsidRDefault="00FF7E0D" w:rsidP="00FF7E0D">
      <w:pPr>
        <w:pStyle w:val="Default"/>
        <w:rPr>
          <w:b/>
          <w:color w:val="auto"/>
          <w:sz w:val="16"/>
          <w:szCs w:val="16"/>
        </w:rPr>
      </w:pPr>
      <w:r w:rsidRPr="005B5A65">
        <w:rPr>
          <w:b/>
          <w:color w:val="auto"/>
          <w:sz w:val="16"/>
          <w:szCs w:val="16"/>
        </w:rPr>
        <w:t xml:space="preserve">Os requisitos para acceder a esta </w:t>
      </w:r>
      <w:proofErr w:type="spellStart"/>
      <w:r w:rsidRPr="005B5A65">
        <w:rPr>
          <w:b/>
          <w:color w:val="auto"/>
          <w:sz w:val="16"/>
          <w:szCs w:val="16"/>
        </w:rPr>
        <w:t>axuda</w:t>
      </w:r>
      <w:proofErr w:type="spellEnd"/>
      <w:r w:rsidRPr="005B5A65">
        <w:rPr>
          <w:b/>
          <w:color w:val="auto"/>
          <w:sz w:val="16"/>
          <w:szCs w:val="16"/>
        </w:rPr>
        <w:t xml:space="preserve"> son:</w:t>
      </w:r>
    </w:p>
    <w:p w14:paraId="6091306A" w14:textId="77777777" w:rsidR="005B5A65" w:rsidRPr="005B5A65" w:rsidRDefault="005B5A65" w:rsidP="00FF7E0D">
      <w:pPr>
        <w:pStyle w:val="Default"/>
        <w:rPr>
          <w:color w:val="auto"/>
          <w:sz w:val="16"/>
          <w:szCs w:val="16"/>
        </w:rPr>
      </w:pPr>
      <w:r w:rsidRPr="005B5A65">
        <w:rPr>
          <w:color w:val="auto"/>
          <w:sz w:val="16"/>
          <w:szCs w:val="16"/>
        </w:rPr>
        <w:t>- As actividades/</w:t>
      </w:r>
      <w:proofErr w:type="spellStart"/>
      <w:r w:rsidRPr="005B5A65">
        <w:rPr>
          <w:color w:val="auto"/>
          <w:sz w:val="16"/>
          <w:szCs w:val="16"/>
        </w:rPr>
        <w:t>competicións</w:t>
      </w:r>
      <w:proofErr w:type="spellEnd"/>
      <w:r w:rsidRPr="005B5A65">
        <w:rPr>
          <w:color w:val="auto"/>
          <w:sz w:val="16"/>
          <w:szCs w:val="16"/>
        </w:rPr>
        <w:t xml:space="preserve"> deberán estar </w:t>
      </w:r>
      <w:proofErr w:type="spellStart"/>
      <w:r w:rsidRPr="005B5A65">
        <w:rPr>
          <w:color w:val="auto"/>
          <w:sz w:val="16"/>
          <w:szCs w:val="16"/>
        </w:rPr>
        <w:t>abertas</w:t>
      </w:r>
      <w:proofErr w:type="spellEnd"/>
      <w:r w:rsidRPr="005B5A65">
        <w:rPr>
          <w:color w:val="auto"/>
          <w:sz w:val="16"/>
          <w:szCs w:val="16"/>
        </w:rPr>
        <w:t xml:space="preserve"> a </w:t>
      </w:r>
      <w:proofErr w:type="spellStart"/>
      <w:r w:rsidRPr="005B5A65">
        <w:rPr>
          <w:color w:val="auto"/>
          <w:sz w:val="16"/>
          <w:szCs w:val="16"/>
        </w:rPr>
        <w:t>tódolos</w:t>
      </w:r>
      <w:proofErr w:type="spellEnd"/>
      <w:r w:rsidRPr="005B5A65">
        <w:rPr>
          <w:color w:val="auto"/>
          <w:sz w:val="16"/>
          <w:szCs w:val="16"/>
        </w:rPr>
        <w:t xml:space="preserve"> Clubs federados.</w:t>
      </w:r>
    </w:p>
    <w:p w14:paraId="3CFB4B11" w14:textId="77777777" w:rsidR="00FF7E0D" w:rsidRPr="005B5A65" w:rsidRDefault="00FF7E0D" w:rsidP="00FF7E0D">
      <w:pPr>
        <w:pStyle w:val="Default"/>
        <w:rPr>
          <w:color w:val="auto"/>
          <w:sz w:val="16"/>
          <w:szCs w:val="16"/>
        </w:rPr>
      </w:pPr>
      <w:r w:rsidRPr="005B5A65">
        <w:rPr>
          <w:color w:val="auto"/>
          <w:sz w:val="16"/>
          <w:szCs w:val="16"/>
        </w:rPr>
        <w:t>-</w:t>
      </w:r>
      <w:r w:rsidR="005B5A65" w:rsidRPr="005B5A65">
        <w:rPr>
          <w:color w:val="auto"/>
          <w:sz w:val="16"/>
          <w:szCs w:val="16"/>
        </w:rPr>
        <w:t xml:space="preserve"> </w:t>
      </w:r>
      <w:proofErr w:type="spellStart"/>
      <w:r w:rsidRPr="005B5A65">
        <w:rPr>
          <w:color w:val="auto"/>
          <w:sz w:val="16"/>
          <w:szCs w:val="16"/>
        </w:rPr>
        <w:t>T</w:t>
      </w:r>
      <w:r w:rsidR="005B5A65" w:rsidRPr="005B5A65">
        <w:rPr>
          <w:color w:val="auto"/>
          <w:sz w:val="16"/>
          <w:szCs w:val="16"/>
        </w:rPr>
        <w:t>ódolos</w:t>
      </w:r>
      <w:proofErr w:type="spellEnd"/>
      <w:r w:rsidR="005B5A65" w:rsidRPr="005B5A65">
        <w:rPr>
          <w:color w:val="auto"/>
          <w:sz w:val="16"/>
          <w:szCs w:val="16"/>
        </w:rPr>
        <w:t xml:space="preserve"> rapaces participantes deben estar en posesión da </w:t>
      </w:r>
      <w:proofErr w:type="spellStart"/>
      <w:r w:rsidR="005B5A65" w:rsidRPr="005B5A65">
        <w:rPr>
          <w:color w:val="auto"/>
          <w:sz w:val="16"/>
          <w:szCs w:val="16"/>
        </w:rPr>
        <w:t>licenza</w:t>
      </w:r>
      <w:proofErr w:type="spellEnd"/>
      <w:r w:rsidR="005B5A65" w:rsidRPr="005B5A65">
        <w:rPr>
          <w:color w:val="auto"/>
          <w:sz w:val="16"/>
          <w:szCs w:val="16"/>
        </w:rPr>
        <w:t xml:space="preserve"> federativa do ano en curso.</w:t>
      </w:r>
    </w:p>
    <w:p w14:paraId="0F7BAEFC" w14:textId="77777777" w:rsidR="005B5A65" w:rsidRDefault="005B5A65" w:rsidP="00FF7E0D">
      <w:pPr>
        <w:pStyle w:val="Default"/>
        <w:rPr>
          <w:color w:val="auto"/>
          <w:sz w:val="16"/>
          <w:szCs w:val="16"/>
        </w:rPr>
      </w:pPr>
      <w:r w:rsidRPr="005B5A65">
        <w:rPr>
          <w:color w:val="auto"/>
          <w:sz w:val="16"/>
          <w:szCs w:val="16"/>
        </w:rPr>
        <w:t xml:space="preserve">- Nos </w:t>
      </w:r>
      <w:proofErr w:type="spellStart"/>
      <w:r w:rsidRPr="005B5A65">
        <w:rPr>
          <w:color w:val="auto"/>
          <w:sz w:val="16"/>
          <w:szCs w:val="16"/>
        </w:rPr>
        <w:t>carteis</w:t>
      </w:r>
      <w:proofErr w:type="spellEnd"/>
      <w:r w:rsidRPr="005B5A65">
        <w:rPr>
          <w:color w:val="auto"/>
          <w:sz w:val="16"/>
          <w:szCs w:val="16"/>
        </w:rPr>
        <w:t xml:space="preserve"> anunciadores deberá figurar o anagrama da F.G.P.</w:t>
      </w:r>
      <w:r>
        <w:rPr>
          <w:color w:val="auto"/>
          <w:sz w:val="16"/>
          <w:szCs w:val="16"/>
        </w:rPr>
        <w:t xml:space="preserve"> </w:t>
      </w:r>
    </w:p>
    <w:p w14:paraId="16F4AAED" w14:textId="77777777" w:rsidR="005B5A65" w:rsidRDefault="005B5A65" w:rsidP="00FF7E0D">
      <w:pPr>
        <w:pStyle w:val="Default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 xml:space="preserve">- Tanto </w:t>
      </w:r>
      <w:proofErr w:type="spellStart"/>
      <w:r>
        <w:rPr>
          <w:color w:val="auto"/>
          <w:sz w:val="16"/>
          <w:szCs w:val="16"/>
        </w:rPr>
        <w:t>as</w:t>
      </w:r>
      <w:proofErr w:type="spellEnd"/>
      <w:r>
        <w:rPr>
          <w:color w:val="auto"/>
          <w:sz w:val="16"/>
          <w:szCs w:val="16"/>
        </w:rPr>
        <w:t xml:space="preserve"> bases como os </w:t>
      </w:r>
      <w:proofErr w:type="spellStart"/>
      <w:r>
        <w:rPr>
          <w:color w:val="auto"/>
          <w:sz w:val="16"/>
          <w:szCs w:val="16"/>
        </w:rPr>
        <w:t>carteis</w:t>
      </w:r>
      <w:proofErr w:type="spellEnd"/>
      <w:r>
        <w:rPr>
          <w:color w:val="auto"/>
          <w:sz w:val="16"/>
          <w:szCs w:val="16"/>
        </w:rPr>
        <w:t xml:space="preserve"> anunciadores serán remitidos </w:t>
      </w:r>
      <w:proofErr w:type="spellStart"/>
      <w:r>
        <w:rPr>
          <w:color w:val="auto"/>
          <w:sz w:val="16"/>
          <w:szCs w:val="16"/>
        </w:rPr>
        <w:t>á</w:t>
      </w:r>
      <w:proofErr w:type="spellEnd"/>
      <w:r>
        <w:rPr>
          <w:color w:val="auto"/>
          <w:sz w:val="16"/>
          <w:szCs w:val="16"/>
        </w:rPr>
        <w:t xml:space="preserve"> F.G.P. para a </w:t>
      </w:r>
      <w:proofErr w:type="spellStart"/>
      <w:r>
        <w:rPr>
          <w:color w:val="auto"/>
          <w:sz w:val="16"/>
          <w:szCs w:val="16"/>
        </w:rPr>
        <w:t>súa</w:t>
      </w:r>
      <w:proofErr w:type="spellEnd"/>
      <w:r>
        <w:rPr>
          <w:color w:val="auto"/>
          <w:sz w:val="16"/>
          <w:szCs w:val="16"/>
        </w:rPr>
        <w:t xml:space="preserve"> difusión.</w:t>
      </w:r>
    </w:p>
    <w:p w14:paraId="434E1479" w14:textId="77777777" w:rsidR="00F07245" w:rsidRPr="00F07245" w:rsidRDefault="00F07245" w:rsidP="00FF7E0D">
      <w:pPr>
        <w:pStyle w:val="Default"/>
        <w:rPr>
          <w:b/>
          <w:color w:val="auto"/>
          <w:sz w:val="20"/>
          <w:szCs w:val="20"/>
        </w:rPr>
      </w:pPr>
      <w:proofErr w:type="spellStart"/>
      <w:r w:rsidRPr="00F07245">
        <w:rPr>
          <w:b/>
          <w:color w:val="auto"/>
          <w:sz w:val="20"/>
          <w:szCs w:val="20"/>
        </w:rPr>
        <w:t>Xunto</w:t>
      </w:r>
      <w:proofErr w:type="spellEnd"/>
      <w:r w:rsidRPr="00F07245">
        <w:rPr>
          <w:b/>
          <w:color w:val="auto"/>
          <w:sz w:val="20"/>
          <w:szCs w:val="20"/>
        </w:rPr>
        <w:t xml:space="preserve"> a instancia deberá presentarse certificación bancaria do </w:t>
      </w:r>
      <w:proofErr w:type="spellStart"/>
      <w:r w:rsidRPr="00F07245">
        <w:rPr>
          <w:b/>
          <w:color w:val="auto"/>
          <w:sz w:val="20"/>
          <w:szCs w:val="20"/>
        </w:rPr>
        <w:t>nº</w:t>
      </w:r>
      <w:proofErr w:type="spellEnd"/>
      <w:r w:rsidRPr="00F07245">
        <w:rPr>
          <w:b/>
          <w:color w:val="auto"/>
          <w:sz w:val="20"/>
          <w:szCs w:val="20"/>
        </w:rPr>
        <w:t xml:space="preserve"> de </w:t>
      </w:r>
      <w:proofErr w:type="gramStart"/>
      <w:r w:rsidRPr="00F07245">
        <w:rPr>
          <w:b/>
          <w:color w:val="auto"/>
          <w:sz w:val="20"/>
          <w:szCs w:val="20"/>
        </w:rPr>
        <w:t>conta .</w:t>
      </w:r>
      <w:proofErr w:type="gramEnd"/>
    </w:p>
    <w:sectPr w:rsidR="00F07245" w:rsidRPr="00F07245" w:rsidSect="00F85D5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5E7E5" w14:textId="77777777" w:rsidR="009E19A6" w:rsidRDefault="009E19A6" w:rsidP="00FB2180">
      <w:pPr>
        <w:spacing w:after="0" w:line="240" w:lineRule="auto"/>
      </w:pPr>
      <w:r>
        <w:separator/>
      </w:r>
    </w:p>
  </w:endnote>
  <w:endnote w:type="continuationSeparator" w:id="0">
    <w:p w14:paraId="5E69CC9C" w14:textId="77777777" w:rsidR="009E19A6" w:rsidRDefault="009E19A6" w:rsidP="00FB2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D85E6" w14:textId="77777777" w:rsidR="00FD2FCA" w:rsidRDefault="00FD2FC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DCF45" w14:textId="77777777" w:rsidR="00F85D58" w:rsidRPr="00F85D58" w:rsidRDefault="00F85D58">
    <w:pPr>
      <w:pStyle w:val="Piedepgina"/>
      <w:rPr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A0563" w14:textId="77777777" w:rsidR="00FD2FCA" w:rsidRDefault="00FD2F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63C5F" w14:textId="77777777" w:rsidR="009E19A6" w:rsidRDefault="009E19A6" w:rsidP="00FB2180">
      <w:pPr>
        <w:spacing w:after="0" w:line="240" w:lineRule="auto"/>
      </w:pPr>
      <w:r>
        <w:separator/>
      </w:r>
    </w:p>
  </w:footnote>
  <w:footnote w:type="continuationSeparator" w:id="0">
    <w:p w14:paraId="5CF2B0D8" w14:textId="77777777" w:rsidR="009E19A6" w:rsidRDefault="009E19A6" w:rsidP="00FB21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39F3D" w14:textId="77777777" w:rsidR="00FD2FCA" w:rsidRDefault="00FD2FC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75756" w14:textId="7096D682" w:rsidR="00FB2180" w:rsidRDefault="007E075D" w:rsidP="00087E38">
    <w:pPr>
      <w:pStyle w:val="Encabezado"/>
      <w:tabs>
        <w:tab w:val="clear" w:pos="8504"/>
      </w:tabs>
      <w:jc w:val="right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71166330" wp14:editId="02E82559">
          <wp:simplePos x="0" y="0"/>
          <wp:positionH relativeFrom="column">
            <wp:posOffset>-258445</wp:posOffset>
          </wp:positionH>
          <wp:positionV relativeFrom="paragraph">
            <wp:posOffset>-61595</wp:posOffset>
          </wp:positionV>
          <wp:extent cx="1771650" cy="1229360"/>
          <wp:effectExtent l="19050" t="0" r="0" b="0"/>
          <wp:wrapTopAndBottom/>
          <wp:docPr id="2" name="Imax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x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1229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00000">
      <w:rPr>
        <w:noProof/>
        <w:lang w:val="es-ES_tradnl" w:eastAsia="es-ES_tradnl"/>
      </w:rPr>
      <w:pict w14:anchorId="1EED7304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left:0;text-align:left;margin-left:230.55pt;margin-top:6.6pt;width:147.7pt;height:128.25pt;z-index:251659264;mso-position-horizontal-relative:page;mso-position-vertical-relative:page" o:allowincell="f" fillcolor="#e6eed5" stroked="f" strokecolor="#622423" strokeweight="6pt">
          <v:fill r:id="rId2" o:title="Narrow horizontal" type="pattern"/>
          <v:stroke linestyle="thickThin"/>
          <v:textbox style="mso-next-textbox:#_x0000_s1028" inset="18pt,18pt,18pt,18pt">
            <w:txbxContent>
              <w:p w14:paraId="11D13CDB" w14:textId="77777777" w:rsidR="00B40857" w:rsidRDefault="00B40857" w:rsidP="00B40857">
                <w:pPr>
                  <w:pStyle w:val="Encabezado"/>
                  <w:rPr>
                    <w:sz w:val="16"/>
                    <w:szCs w:val="16"/>
                    <w:lang w:val="pt-PT"/>
                  </w:rPr>
                </w:pPr>
                <w:r>
                  <w:rPr>
                    <w:sz w:val="16"/>
                    <w:szCs w:val="16"/>
                    <w:lang w:val="pt-PT"/>
                  </w:rPr>
                  <w:t>Praza Agustin Díaz, 1 local 5</w:t>
                </w:r>
              </w:p>
              <w:p w14:paraId="231858C1" w14:textId="77777777" w:rsidR="00B40857" w:rsidRDefault="00B40857" w:rsidP="00B40857">
                <w:pPr>
                  <w:pStyle w:val="Encabezado"/>
                  <w:rPr>
                    <w:sz w:val="16"/>
                    <w:szCs w:val="16"/>
                    <w:lang w:val="pt-PT"/>
                  </w:rPr>
                </w:pPr>
                <w:r>
                  <w:rPr>
                    <w:sz w:val="16"/>
                    <w:szCs w:val="16"/>
                    <w:lang w:val="pt-PT"/>
                  </w:rPr>
                  <w:t xml:space="preserve">Complexo Deportivo Elviña </w:t>
                </w:r>
              </w:p>
              <w:p w14:paraId="7811AA9E" w14:textId="77777777" w:rsidR="00B40857" w:rsidRPr="00755867" w:rsidRDefault="00B40857" w:rsidP="00B40857">
                <w:pPr>
                  <w:pStyle w:val="Encabezado"/>
                  <w:rPr>
                    <w:sz w:val="16"/>
                    <w:szCs w:val="16"/>
                    <w:lang w:val="pt-PT"/>
                  </w:rPr>
                </w:pPr>
                <w:r>
                  <w:rPr>
                    <w:sz w:val="16"/>
                    <w:szCs w:val="16"/>
                    <w:lang w:val="pt-PT"/>
                  </w:rPr>
                  <w:t>15008 A</w:t>
                </w:r>
                <w:r w:rsidRPr="00755867">
                  <w:rPr>
                    <w:sz w:val="16"/>
                    <w:szCs w:val="16"/>
                    <w:lang w:val="pt-PT"/>
                  </w:rPr>
                  <w:t xml:space="preserve"> </w:t>
                </w:r>
                <w:r>
                  <w:rPr>
                    <w:sz w:val="16"/>
                    <w:szCs w:val="16"/>
                    <w:lang w:val="pt-PT"/>
                  </w:rPr>
                  <w:t>Coruña</w:t>
                </w:r>
              </w:p>
              <w:p w14:paraId="58CB6CAD" w14:textId="77777777" w:rsidR="00B40857" w:rsidRPr="00755867" w:rsidRDefault="00B40857" w:rsidP="00B40857">
                <w:pPr>
                  <w:pStyle w:val="Encabezado"/>
                  <w:rPr>
                    <w:sz w:val="16"/>
                    <w:szCs w:val="16"/>
                    <w:lang w:val="pt-PT"/>
                  </w:rPr>
                </w:pPr>
                <w:r w:rsidRPr="00755867">
                  <w:rPr>
                    <w:sz w:val="16"/>
                    <w:szCs w:val="16"/>
                    <w:lang w:val="pt-PT"/>
                  </w:rPr>
                  <w:t xml:space="preserve">tfns.: </w:t>
                </w:r>
                <w:r w:rsidRPr="00755867">
                  <w:rPr>
                    <w:b/>
                    <w:sz w:val="16"/>
                    <w:szCs w:val="16"/>
                    <w:lang w:val="pt-PT"/>
                  </w:rPr>
                  <w:t>607881916</w:t>
                </w:r>
                <w:r w:rsidRPr="00755867">
                  <w:rPr>
                    <w:sz w:val="16"/>
                    <w:szCs w:val="16"/>
                    <w:lang w:val="pt-PT"/>
                  </w:rPr>
                  <w:t xml:space="preserve"> / </w:t>
                </w:r>
              </w:p>
              <w:p w14:paraId="0F151DAA" w14:textId="77777777" w:rsidR="00B40857" w:rsidRDefault="00B40857" w:rsidP="00B40857">
                <w:pPr>
                  <w:pStyle w:val="Encabezado"/>
                  <w:rPr>
                    <w:sz w:val="16"/>
                    <w:szCs w:val="16"/>
                    <w:lang w:val="pt-PT"/>
                  </w:rPr>
                </w:pPr>
                <w:r w:rsidRPr="00755867">
                  <w:rPr>
                    <w:sz w:val="16"/>
                    <w:szCs w:val="16"/>
                    <w:lang w:val="pt-PT"/>
                  </w:rPr>
                  <w:t>677535526 / 677535699</w:t>
                </w:r>
              </w:p>
              <w:p w14:paraId="381FBD0E" w14:textId="77777777" w:rsidR="00B40857" w:rsidRPr="00755867" w:rsidRDefault="00000000" w:rsidP="00B40857">
                <w:pPr>
                  <w:pStyle w:val="Encabezado"/>
                  <w:rPr>
                    <w:sz w:val="16"/>
                    <w:szCs w:val="16"/>
                    <w:lang w:val="pt-PT"/>
                  </w:rPr>
                </w:pPr>
                <w:hyperlink r:id="rId3" w:history="1">
                  <w:r w:rsidR="00B40857" w:rsidRPr="00755867">
                    <w:rPr>
                      <w:rStyle w:val="Hipervnculo"/>
                      <w:sz w:val="16"/>
                      <w:szCs w:val="16"/>
                      <w:lang w:val="pt-PT"/>
                    </w:rPr>
                    <w:t>http://www.fgpesca.org</w:t>
                  </w:r>
                </w:hyperlink>
              </w:p>
              <w:p w14:paraId="34A481B3" w14:textId="77777777" w:rsidR="00B40857" w:rsidRPr="00755867" w:rsidRDefault="00000000" w:rsidP="00B40857">
                <w:pPr>
                  <w:pStyle w:val="Encabezado"/>
                  <w:rPr>
                    <w:sz w:val="16"/>
                    <w:szCs w:val="16"/>
                    <w:lang w:val="pt-PT"/>
                  </w:rPr>
                </w:pPr>
                <w:hyperlink r:id="rId4" w:history="1">
                  <w:r w:rsidR="00B40857" w:rsidRPr="00755867">
                    <w:rPr>
                      <w:rStyle w:val="Hipervnculo"/>
                      <w:sz w:val="16"/>
                      <w:szCs w:val="16"/>
                      <w:lang w:val="pt-PT"/>
                    </w:rPr>
                    <w:t>federacion@fgpesca.org</w:t>
                  </w:r>
                </w:hyperlink>
              </w:p>
              <w:p w14:paraId="26109209" w14:textId="5AC7474D" w:rsidR="00B40857" w:rsidRPr="00755867" w:rsidRDefault="00087F53" w:rsidP="00B40857">
                <w:pPr>
                  <w:pStyle w:val="Encabezado"/>
                  <w:rPr>
                    <w:sz w:val="16"/>
                    <w:szCs w:val="16"/>
                    <w:lang w:val="pt-PT"/>
                  </w:rPr>
                </w:pPr>
                <w:r>
                  <w:rPr>
                    <w:sz w:val="16"/>
                    <w:szCs w:val="16"/>
                    <w:lang w:val="pt-PT"/>
                  </w:rPr>
                  <w:t>G</w:t>
                </w:r>
                <w:r w:rsidR="00B40857" w:rsidRPr="00755867">
                  <w:rPr>
                    <w:sz w:val="16"/>
                    <w:szCs w:val="16"/>
                    <w:lang w:val="pt-PT"/>
                  </w:rPr>
                  <w:t>15141328</w:t>
                </w:r>
              </w:p>
              <w:p w14:paraId="64BF2D39" w14:textId="77777777" w:rsidR="00B40857" w:rsidRPr="00087E38" w:rsidRDefault="00B40857" w:rsidP="00B40857">
                <w:pPr>
                  <w:pBdr>
                    <w:top w:val="thinThickSmallGap" w:sz="36" w:space="10" w:color="622423"/>
                    <w:bottom w:val="thickThinSmallGap" w:sz="36" w:space="10" w:color="622423"/>
                  </w:pBdr>
                  <w:spacing w:after="160"/>
                  <w:rPr>
                    <w:rFonts w:ascii="Cambria" w:eastAsia="Times New Roman" w:hAnsi="Cambria" w:cs="Times New Roman"/>
                    <w:i/>
                    <w:iCs/>
                    <w:sz w:val="20"/>
                    <w:szCs w:val="20"/>
                  </w:rPr>
                </w:pPr>
              </w:p>
            </w:txbxContent>
          </v:textbox>
          <w10:wrap type="square" anchorx="page" anchory="page"/>
        </v:shape>
      </w:pict>
    </w:r>
    <w:r w:rsidR="00087E38">
      <w:tab/>
    </w:r>
    <w:r w:rsidR="00FD2FCA">
      <w:rPr>
        <w:noProof/>
        <w:lang w:val="es-ES" w:eastAsia="es-ES"/>
      </w:rPr>
      <w:drawing>
        <wp:inline distT="0" distB="0" distL="0" distR="0" wp14:anchorId="3FB66A67" wp14:editId="31DB672D">
          <wp:extent cx="1362075" cy="921687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396" cy="932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AE5AA2" w14:textId="77777777" w:rsidR="00470A90" w:rsidRDefault="00470A90" w:rsidP="00087E38">
    <w:pPr>
      <w:pStyle w:val="Encabezado"/>
      <w:tabs>
        <w:tab w:val="clear" w:pos="8504"/>
      </w:tabs>
      <w:jc w:val="right"/>
    </w:pPr>
  </w:p>
  <w:p w14:paraId="39D7AAE8" w14:textId="77777777" w:rsidR="00470A90" w:rsidRDefault="00470A90" w:rsidP="00087E38">
    <w:pPr>
      <w:pStyle w:val="Encabezado"/>
      <w:tabs>
        <w:tab w:val="clear" w:pos="8504"/>
      </w:tabs>
      <w:jc w:val="right"/>
    </w:pPr>
  </w:p>
  <w:p w14:paraId="21C446A6" w14:textId="77777777" w:rsidR="00470A90" w:rsidRDefault="00470A90" w:rsidP="00087E38">
    <w:pPr>
      <w:pStyle w:val="Encabezado"/>
      <w:tabs>
        <w:tab w:val="clear" w:pos="8504"/>
      </w:tabs>
      <w:jc w:val="right"/>
    </w:pPr>
  </w:p>
  <w:p w14:paraId="01D702E9" w14:textId="77777777" w:rsidR="00470A90" w:rsidRDefault="00470A90" w:rsidP="00087E38">
    <w:pPr>
      <w:pStyle w:val="Encabezado"/>
      <w:tabs>
        <w:tab w:val="clear" w:pos="8504"/>
      </w:tabs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F5106" w14:textId="77777777" w:rsidR="00FD2FCA" w:rsidRDefault="00FD2FC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8684B"/>
    <w:multiLevelType w:val="hybridMultilevel"/>
    <w:tmpl w:val="9AE48E2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B64D5"/>
    <w:multiLevelType w:val="hybridMultilevel"/>
    <w:tmpl w:val="3402A6B6"/>
    <w:lvl w:ilvl="0" w:tplc="084A71C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5A6C7B"/>
    <w:multiLevelType w:val="hybridMultilevel"/>
    <w:tmpl w:val="912A78B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B53A76"/>
    <w:multiLevelType w:val="hybridMultilevel"/>
    <w:tmpl w:val="36782988"/>
    <w:lvl w:ilvl="0" w:tplc="C824A8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171750511">
    <w:abstractNumId w:val="0"/>
  </w:num>
  <w:num w:numId="2" w16cid:durableId="986125466">
    <w:abstractNumId w:val="1"/>
  </w:num>
  <w:num w:numId="3" w16cid:durableId="465242393">
    <w:abstractNumId w:val="2"/>
  </w:num>
  <w:num w:numId="4" w16cid:durableId="14352479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079B"/>
    <w:rsid w:val="0000567C"/>
    <w:rsid w:val="00031E9C"/>
    <w:rsid w:val="00041C77"/>
    <w:rsid w:val="000515CB"/>
    <w:rsid w:val="00085B72"/>
    <w:rsid w:val="00087E38"/>
    <w:rsid w:val="00087F53"/>
    <w:rsid w:val="000913B2"/>
    <w:rsid w:val="000A6712"/>
    <w:rsid w:val="000A6727"/>
    <w:rsid w:val="000E0FE9"/>
    <w:rsid w:val="000F70F6"/>
    <w:rsid w:val="0012217E"/>
    <w:rsid w:val="001241F3"/>
    <w:rsid w:val="00131E64"/>
    <w:rsid w:val="00143D74"/>
    <w:rsid w:val="00144E6C"/>
    <w:rsid w:val="00163DF5"/>
    <w:rsid w:val="00176531"/>
    <w:rsid w:val="001A0318"/>
    <w:rsid w:val="001A0442"/>
    <w:rsid w:val="001B0955"/>
    <w:rsid w:val="001B4459"/>
    <w:rsid w:val="00204C8D"/>
    <w:rsid w:val="00222A3F"/>
    <w:rsid w:val="00250488"/>
    <w:rsid w:val="0029488C"/>
    <w:rsid w:val="00294A4E"/>
    <w:rsid w:val="00296115"/>
    <w:rsid w:val="002A525C"/>
    <w:rsid w:val="002A6A22"/>
    <w:rsid w:val="002A7C75"/>
    <w:rsid w:val="002B001B"/>
    <w:rsid w:val="002B39D6"/>
    <w:rsid w:val="002B5A98"/>
    <w:rsid w:val="002B6BB2"/>
    <w:rsid w:val="002D287E"/>
    <w:rsid w:val="002D5EF1"/>
    <w:rsid w:val="002D6DC1"/>
    <w:rsid w:val="002E6E0C"/>
    <w:rsid w:val="003012E4"/>
    <w:rsid w:val="00306A65"/>
    <w:rsid w:val="0037405C"/>
    <w:rsid w:val="00390CE8"/>
    <w:rsid w:val="003946E3"/>
    <w:rsid w:val="003A7D1E"/>
    <w:rsid w:val="003C7F65"/>
    <w:rsid w:val="00413AD4"/>
    <w:rsid w:val="0041680F"/>
    <w:rsid w:val="00426714"/>
    <w:rsid w:val="00447B1A"/>
    <w:rsid w:val="004531AE"/>
    <w:rsid w:val="004704EC"/>
    <w:rsid w:val="00470A90"/>
    <w:rsid w:val="004820E7"/>
    <w:rsid w:val="004859DB"/>
    <w:rsid w:val="004A1B9A"/>
    <w:rsid w:val="004C46A9"/>
    <w:rsid w:val="004D5862"/>
    <w:rsid w:val="004D7111"/>
    <w:rsid w:val="004E2EEF"/>
    <w:rsid w:val="004F1F94"/>
    <w:rsid w:val="004F35E3"/>
    <w:rsid w:val="00515670"/>
    <w:rsid w:val="0052525C"/>
    <w:rsid w:val="00532401"/>
    <w:rsid w:val="00535B66"/>
    <w:rsid w:val="00547E07"/>
    <w:rsid w:val="00553FA9"/>
    <w:rsid w:val="00561B31"/>
    <w:rsid w:val="00562F54"/>
    <w:rsid w:val="00566D56"/>
    <w:rsid w:val="00570E9C"/>
    <w:rsid w:val="00572625"/>
    <w:rsid w:val="00572B2A"/>
    <w:rsid w:val="005A0581"/>
    <w:rsid w:val="005B203C"/>
    <w:rsid w:val="005B5A65"/>
    <w:rsid w:val="005D6FF9"/>
    <w:rsid w:val="005F09F2"/>
    <w:rsid w:val="005F69C3"/>
    <w:rsid w:val="00626359"/>
    <w:rsid w:val="00636FAC"/>
    <w:rsid w:val="00663E3C"/>
    <w:rsid w:val="00682CD5"/>
    <w:rsid w:val="00694AC7"/>
    <w:rsid w:val="00696C10"/>
    <w:rsid w:val="006A10F3"/>
    <w:rsid w:val="006B3890"/>
    <w:rsid w:val="006C6BDF"/>
    <w:rsid w:val="006D05CE"/>
    <w:rsid w:val="006D78BD"/>
    <w:rsid w:val="006E4DC4"/>
    <w:rsid w:val="006E7C90"/>
    <w:rsid w:val="006F2188"/>
    <w:rsid w:val="006F7586"/>
    <w:rsid w:val="007212F9"/>
    <w:rsid w:val="00721CEB"/>
    <w:rsid w:val="00761135"/>
    <w:rsid w:val="00774073"/>
    <w:rsid w:val="007B4D34"/>
    <w:rsid w:val="007B7D52"/>
    <w:rsid w:val="007C0918"/>
    <w:rsid w:val="007D6F5F"/>
    <w:rsid w:val="007E075D"/>
    <w:rsid w:val="007E13CC"/>
    <w:rsid w:val="007E188D"/>
    <w:rsid w:val="0080547E"/>
    <w:rsid w:val="008064C8"/>
    <w:rsid w:val="00815125"/>
    <w:rsid w:val="00820BC4"/>
    <w:rsid w:val="008261BA"/>
    <w:rsid w:val="008640B7"/>
    <w:rsid w:val="008757BA"/>
    <w:rsid w:val="00881BB4"/>
    <w:rsid w:val="008870BC"/>
    <w:rsid w:val="00891ACC"/>
    <w:rsid w:val="00897F7B"/>
    <w:rsid w:val="008A7864"/>
    <w:rsid w:val="008C1137"/>
    <w:rsid w:val="00911610"/>
    <w:rsid w:val="009352D0"/>
    <w:rsid w:val="00983B45"/>
    <w:rsid w:val="0099038D"/>
    <w:rsid w:val="00996BFD"/>
    <w:rsid w:val="009B1EC8"/>
    <w:rsid w:val="009B50AD"/>
    <w:rsid w:val="009B7AFD"/>
    <w:rsid w:val="009D4F2D"/>
    <w:rsid w:val="009E19A6"/>
    <w:rsid w:val="00A06E9A"/>
    <w:rsid w:val="00A25CB0"/>
    <w:rsid w:val="00A53333"/>
    <w:rsid w:val="00A80769"/>
    <w:rsid w:val="00AA76FF"/>
    <w:rsid w:val="00AC1730"/>
    <w:rsid w:val="00AC44AD"/>
    <w:rsid w:val="00AE2A84"/>
    <w:rsid w:val="00AE6A2E"/>
    <w:rsid w:val="00B1308E"/>
    <w:rsid w:val="00B228CE"/>
    <w:rsid w:val="00B34890"/>
    <w:rsid w:val="00B368A3"/>
    <w:rsid w:val="00B40857"/>
    <w:rsid w:val="00B500B3"/>
    <w:rsid w:val="00B60290"/>
    <w:rsid w:val="00B822C5"/>
    <w:rsid w:val="00B9143B"/>
    <w:rsid w:val="00BD006C"/>
    <w:rsid w:val="00BD23B6"/>
    <w:rsid w:val="00BD5841"/>
    <w:rsid w:val="00BF1580"/>
    <w:rsid w:val="00BF2F6A"/>
    <w:rsid w:val="00C06AA0"/>
    <w:rsid w:val="00C078D8"/>
    <w:rsid w:val="00C335AF"/>
    <w:rsid w:val="00C5313A"/>
    <w:rsid w:val="00C53A6E"/>
    <w:rsid w:val="00C660F1"/>
    <w:rsid w:val="00C74FF5"/>
    <w:rsid w:val="00C930B4"/>
    <w:rsid w:val="00CA079B"/>
    <w:rsid w:val="00CA0B8B"/>
    <w:rsid w:val="00CC38C8"/>
    <w:rsid w:val="00CE3F23"/>
    <w:rsid w:val="00CF0070"/>
    <w:rsid w:val="00D024FD"/>
    <w:rsid w:val="00D11777"/>
    <w:rsid w:val="00D432CC"/>
    <w:rsid w:val="00D56F1B"/>
    <w:rsid w:val="00D7200A"/>
    <w:rsid w:val="00D80934"/>
    <w:rsid w:val="00D9212B"/>
    <w:rsid w:val="00DC3DFD"/>
    <w:rsid w:val="00DD34D3"/>
    <w:rsid w:val="00DD5BE5"/>
    <w:rsid w:val="00DE5DBF"/>
    <w:rsid w:val="00E00013"/>
    <w:rsid w:val="00E20D6F"/>
    <w:rsid w:val="00E260C1"/>
    <w:rsid w:val="00E34EC0"/>
    <w:rsid w:val="00E42428"/>
    <w:rsid w:val="00E4681F"/>
    <w:rsid w:val="00E539DC"/>
    <w:rsid w:val="00E55D61"/>
    <w:rsid w:val="00E97574"/>
    <w:rsid w:val="00EB1631"/>
    <w:rsid w:val="00EB29CF"/>
    <w:rsid w:val="00EE0C65"/>
    <w:rsid w:val="00EE64FE"/>
    <w:rsid w:val="00F0041F"/>
    <w:rsid w:val="00F043DB"/>
    <w:rsid w:val="00F07245"/>
    <w:rsid w:val="00F07311"/>
    <w:rsid w:val="00F23ABF"/>
    <w:rsid w:val="00F512EB"/>
    <w:rsid w:val="00F56AE6"/>
    <w:rsid w:val="00F76E2C"/>
    <w:rsid w:val="00F85D58"/>
    <w:rsid w:val="00FB2180"/>
    <w:rsid w:val="00FC1419"/>
    <w:rsid w:val="00FD2625"/>
    <w:rsid w:val="00FD2FCA"/>
    <w:rsid w:val="00FE5AE6"/>
    <w:rsid w:val="00FF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591C55"/>
  <w15:docId w15:val="{4F936C0E-1D92-4810-A5A3-EFDC5B7CC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7864"/>
    <w:pPr>
      <w:spacing w:after="200" w:line="276" w:lineRule="auto"/>
    </w:pPr>
    <w:rPr>
      <w:sz w:val="18"/>
      <w:szCs w:val="18"/>
      <w:lang w:val="gl-ES" w:eastAsia="en-US"/>
    </w:rPr>
  </w:style>
  <w:style w:type="paragraph" w:styleId="Ttulo1">
    <w:name w:val="heading 1"/>
    <w:basedOn w:val="Normal"/>
    <w:next w:val="Normal"/>
    <w:link w:val="Ttulo1Car"/>
    <w:qFormat/>
    <w:rsid w:val="00721CE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6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B21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B2180"/>
  </w:style>
  <w:style w:type="paragraph" w:styleId="Piedepgina">
    <w:name w:val="footer"/>
    <w:basedOn w:val="Normal"/>
    <w:link w:val="PiedepginaCar"/>
    <w:uiPriority w:val="99"/>
    <w:unhideWhenUsed/>
    <w:rsid w:val="00FB21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2180"/>
  </w:style>
  <w:style w:type="paragraph" w:styleId="Textodeglobo">
    <w:name w:val="Balloon Text"/>
    <w:basedOn w:val="Normal"/>
    <w:link w:val="TextodegloboCar"/>
    <w:uiPriority w:val="99"/>
    <w:semiHidden/>
    <w:unhideWhenUsed/>
    <w:rsid w:val="00FB2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B2180"/>
    <w:rPr>
      <w:rFonts w:ascii="Tahoma" w:hAnsi="Tahoma" w:cs="Tahoma"/>
      <w:sz w:val="16"/>
      <w:szCs w:val="16"/>
    </w:rPr>
  </w:style>
  <w:style w:type="character" w:styleId="Hipervnculo">
    <w:name w:val="Hyperlink"/>
    <w:rsid w:val="00FB2180"/>
    <w:rPr>
      <w:color w:val="0000FF"/>
      <w:u w:val="single"/>
    </w:rPr>
  </w:style>
  <w:style w:type="character" w:styleId="nfasissutil">
    <w:name w:val="Subtle Emphasis"/>
    <w:uiPriority w:val="19"/>
    <w:qFormat/>
    <w:rsid w:val="00EE64FE"/>
    <w:rPr>
      <w:i/>
      <w:iCs/>
      <w:color w:val="808080"/>
    </w:rPr>
  </w:style>
  <w:style w:type="paragraph" w:styleId="Sinespaciado">
    <w:name w:val="No Spacing"/>
    <w:uiPriority w:val="1"/>
    <w:qFormat/>
    <w:rsid w:val="00EE64FE"/>
    <w:rPr>
      <w:sz w:val="18"/>
      <w:szCs w:val="18"/>
      <w:lang w:val="gl-ES" w:eastAsia="en-US"/>
    </w:rPr>
  </w:style>
  <w:style w:type="paragraph" w:styleId="Prrafodelista">
    <w:name w:val="List Paragraph"/>
    <w:basedOn w:val="Normal"/>
    <w:uiPriority w:val="34"/>
    <w:qFormat/>
    <w:rsid w:val="001B445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721CEB"/>
    <w:rPr>
      <w:rFonts w:ascii="Times New Roman" w:eastAsia="Times New Roman" w:hAnsi="Times New Roman" w:cs="Times New Roman"/>
      <w:sz w:val="36"/>
      <w:lang w:eastAsia="es-ES"/>
    </w:rPr>
  </w:style>
  <w:style w:type="paragraph" w:styleId="Ttulo">
    <w:name w:val="Title"/>
    <w:basedOn w:val="Normal"/>
    <w:link w:val="TtuloCar"/>
    <w:qFormat/>
    <w:rsid w:val="00721CE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customStyle="1" w:styleId="TtuloCar">
    <w:name w:val="Título Car"/>
    <w:basedOn w:val="Fuentedeprrafopredeter"/>
    <w:link w:val="Ttulo"/>
    <w:rsid w:val="00721CEB"/>
    <w:rPr>
      <w:rFonts w:ascii="Times New Roman" w:eastAsia="Times New Roman" w:hAnsi="Times New Roman" w:cs="Times New Roman"/>
      <w:sz w:val="24"/>
      <w:lang w:eastAsia="es-ES"/>
    </w:rPr>
  </w:style>
  <w:style w:type="paragraph" w:styleId="Sangradetextonormal">
    <w:name w:val="Body Text Indent"/>
    <w:basedOn w:val="Normal"/>
    <w:link w:val="SangradetextonormalCar"/>
    <w:rsid w:val="00721CEB"/>
    <w:pPr>
      <w:spacing w:after="0" w:line="240" w:lineRule="auto"/>
      <w:ind w:left="708"/>
    </w:pPr>
    <w:rPr>
      <w:rFonts w:ascii="Times New Roman" w:eastAsia="Times New Roman" w:hAnsi="Times New Roman" w:cs="Times New Roman"/>
      <w:sz w:val="36"/>
      <w:szCs w:val="20"/>
      <w:lang w:val="es-ES_tradn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721CEB"/>
    <w:rPr>
      <w:rFonts w:ascii="Times New Roman" w:eastAsia="Times New Roman" w:hAnsi="Times New Roman" w:cs="Times New Roman"/>
      <w:sz w:val="36"/>
      <w:lang w:eastAsia="es-ES"/>
    </w:rPr>
  </w:style>
  <w:style w:type="paragraph" w:customStyle="1" w:styleId="Default">
    <w:name w:val="Default"/>
    <w:rsid w:val="00721CEB"/>
    <w:pPr>
      <w:widowControl w:val="0"/>
      <w:autoSpaceDE w:val="0"/>
      <w:autoSpaceDN w:val="0"/>
      <w:adjustRightInd w:val="0"/>
    </w:pPr>
    <w:rPr>
      <w:rFonts w:eastAsia="Times New Roman"/>
      <w:color w:val="00000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AC1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29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gpesca.org" TargetMode="External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5" Type="http://schemas.openxmlformats.org/officeDocument/2006/relationships/image" Target="media/image3.jpeg"/><Relationship Id="rId4" Type="http://schemas.openxmlformats.org/officeDocument/2006/relationships/hyperlink" Target="mailto:federacion@fgpesca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OCWORD\federpesca\2010\FEDERACION201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2A3AE-C1DA-4DF2-8D1B-12104F729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FEDERACION2010.dotx</Template>
  <TotalTime>16</TotalTime>
  <Pages>1</Pages>
  <Words>133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865</CharactersWithSpaces>
  <SharedDoc>false</SharedDoc>
  <HLinks>
    <vt:vector size="12" baseType="variant">
      <vt:variant>
        <vt:i4>6488135</vt:i4>
      </vt:variant>
      <vt:variant>
        <vt:i4>3</vt:i4>
      </vt:variant>
      <vt:variant>
        <vt:i4>0</vt:i4>
      </vt:variant>
      <vt:variant>
        <vt:i4>5</vt:i4>
      </vt:variant>
      <vt:variant>
        <vt:lpwstr>mailto:federacion@fgpesca.org</vt:lpwstr>
      </vt:variant>
      <vt:variant>
        <vt:lpwstr/>
      </vt:variant>
      <vt:variant>
        <vt:i4>2556013</vt:i4>
      </vt:variant>
      <vt:variant>
        <vt:i4>0</vt:i4>
      </vt:variant>
      <vt:variant>
        <vt:i4>0</vt:i4>
      </vt:variant>
      <vt:variant>
        <vt:i4>5</vt:i4>
      </vt:variant>
      <vt:variant>
        <vt:lpwstr>http://www.fgpesca.org/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ARMS</dc:creator>
  <cp:lastModifiedBy>Pablo de andrés vales</cp:lastModifiedBy>
  <cp:revision>8</cp:revision>
  <cp:lastPrinted>2012-03-15T18:14:00Z</cp:lastPrinted>
  <dcterms:created xsi:type="dcterms:W3CDTF">2013-08-13T19:40:00Z</dcterms:created>
  <dcterms:modified xsi:type="dcterms:W3CDTF">2023-10-26T07:02:00Z</dcterms:modified>
</cp:coreProperties>
</file>